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48E" w:rsidRDefault="005A1141">
      <w:r>
        <w:rPr>
          <w:i/>
        </w:rPr>
        <w:t xml:space="preserve">Prénom Nom </w:t>
      </w:r>
      <w:r>
        <w:rPr>
          <w:i/>
        </w:rPr>
        <w:br/>
      </w:r>
      <w:r>
        <w:rPr>
          <w:i/>
          <w:iCs/>
        </w:rPr>
        <w:t>Fonction</w:t>
      </w:r>
      <w:r>
        <w:rPr>
          <w:i/>
          <w:iCs/>
        </w:rPr>
        <w:br/>
      </w:r>
      <w:r>
        <w:rPr>
          <w:i/>
          <w:iCs/>
        </w:rPr>
        <w:t>Numéro de téléphone</w:t>
      </w:r>
      <w:r>
        <w:rPr>
          <w:i/>
          <w:iCs/>
        </w:rPr>
        <w:br/>
      </w:r>
      <w:r>
        <w:rPr>
          <w:i/>
          <w:iCs/>
        </w:rPr>
        <w:t>Adresse e-mail</w:t>
      </w:r>
      <w:r>
        <w:rPr>
          <w:i/>
          <w:iCs/>
        </w:rPr>
        <w:br/>
      </w:r>
      <w:r>
        <w:rPr>
          <w:i/>
          <w:iCs/>
        </w:rPr>
        <w:br/>
      </w:r>
      <w:r>
        <w:rPr>
          <w:i/>
          <w:iCs/>
        </w:rPr>
        <w:t>A l’attention du</w:t>
      </w:r>
      <w:r>
        <w:rPr>
          <w:i/>
          <w:iCs/>
        </w:rPr>
        <w:br/>
      </w:r>
      <w:r>
        <w:rPr>
          <w:i/>
          <w:iCs/>
        </w:rPr>
        <w:t>Service Comptable du CESFO</w:t>
      </w:r>
      <w:r>
        <w:rPr>
          <w:i/>
          <w:iCs/>
        </w:rPr>
        <w:br/>
      </w:r>
      <w:r>
        <w:rPr>
          <w:i/>
          <w:iCs/>
        </w:rPr>
        <w:t>Université Paris-Saclay, bâtiment 304</w:t>
      </w:r>
      <w:r>
        <w:rPr>
          <w:i/>
          <w:iCs/>
        </w:rPr>
        <w:br/>
      </w:r>
      <w:r>
        <w:rPr>
          <w:i/>
          <w:iCs/>
        </w:rPr>
        <w:t>91400 Orsay</w:t>
      </w:r>
      <w:r>
        <w:br/>
      </w:r>
      <w:r>
        <w:rPr>
          <w:i/>
          <w:iCs/>
        </w:rPr>
        <w:br/>
      </w:r>
      <w:r>
        <w:rPr>
          <w:i/>
          <w:iCs/>
        </w:rPr>
        <w:t>Lieu, Date</w:t>
      </w:r>
    </w:p>
    <w:p w:rsidR="001B648E" w:rsidRDefault="005A1141">
      <w:pPr>
        <w:rPr>
          <w:b/>
        </w:rPr>
      </w:pPr>
      <w:r>
        <w:rPr>
          <w:b/>
        </w:rPr>
        <w:t xml:space="preserve">Objet : Autorisation </w:t>
      </w:r>
      <w:r>
        <w:rPr>
          <w:b/>
        </w:rPr>
        <w:t>de prélèvement pour le renouvellement</w:t>
      </w:r>
    </w:p>
    <w:p w:rsidR="001B648E" w:rsidRDefault="005A1141">
      <w:r>
        <w:t>Madame, Monsieur,</w:t>
      </w:r>
    </w:p>
    <w:p w:rsidR="001B648E" w:rsidRDefault="005A1141">
      <w:pPr>
        <w:jc w:val="both"/>
      </w:pPr>
      <w:r>
        <w:t xml:space="preserve">Je soussigné(e) Madame, Monsieur (prénom nom), salarié(e) de (l’Université Paris-Saclay, CNRS, Autre), (service), (bâtiment), (adresse mail), autorise le CESFO à prélever sur mon compte le montant </w:t>
      </w:r>
      <w:r>
        <w:rPr>
          <w:b/>
        </w:rPr>
        <w:t xml:space="preserve">de </w:t>
      </w:r>
      <w:r>
        <w:rPr>
          <w:b/>
        </w:rPr>
        <w:t>10 euros d’adhésion</w:t>
      </w:r>
      <w:r>
        <w:t xml:space="preserve"> à l’association pour le renouvellement de mon adhésion au CESFO et de ma carte d’accès aux restaurants du CESFO pour l’année 202</w:t>
      </w:r>
      <w:r w:rsidR="00E81B73">
        <w:t>7</w:t>
      </w:r>
      <w:bookmarkStart w:id="0" w:name="_GoBack"/>
      <w:bookmarkEnd w:id="0"/>
      <w:r>
        <w:t>.</w:t>
      </w:r>
    </w:p>
    <w:p w:rsidR="001B648E" w:rsidRDefault="005A1141">
      <w:pPr>
        <w:jc w:val="both"/>
      </w:pPr>
      <w:r>
        <w:t>Je m’engage à approvisionner mon compte comme nécessaire pour que ce montant puisse être prélevé.</w:t>
      </w:r>
    </w:p>
    <w:p w:rsidR="001B648E" w:rsidRDefault="001B648E"/>
    <w:p w:rsidR="001B648E" w:rsidRDefault="001B648E">
      <w:pPr>
        <w:rPr>
          <w:i/>
        </w:rPr>
      </w:pPr>
    </w:p>
    <w:p w:rsidR="001B648E" w:rsidRDefault="001B648E"/>
    <w:p w:rsidR="001B648E" w:rsidRDefault="005A1141">
      <w:r>
        <w:t>Sign</w:t>
      </w:r>
      <w:r>
        <w:t>ature</w:t>
      </w:r>
    </w:p>
    <w:p w:rsidR="001B648E" w:rsidRDefault="001B648E"/>
    <w:p w:rsidR="001B648E" w:rsidRDefault="001B648E"/>
    <w:p w:rsidR="001B648E" w:rsidRDefault="001B648E"/>
    <w:p w:rsidR="001B648E" w:rsidRDefault="001B648E"/>
    <w:sectPr w:rsidR="001B648E">
      <w:headerReference w:type="default" r:id="rId6"/>
      <w:footerReference w:type="default" r:id="rId7"/>
      <w:pgSz w:w="11906" w:h="16838"/>
      <w:pgMar w:top="1417" w:right="1417" w:bottom="851" w:left="1417" w:header="708" w:footer="2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141" w:rsidRDefault="005A1141">
      <w:pPr>
        <w:spacing w:after="0" w:line="240" w:lineRule="auto"/>
      </w:pPr>
      <w:r>
        <w:separator/>
      </w:r>
    </w:p>
  </w:endnote>
  <w:endnote w:type="continuationSeparator" w:id="0">
    <w:p w:rsidR="005A1141" w:rsidRDefault="005A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6BE" w:rsidRDefault="005A1141">
    <w:pPr>
      <w:pStyle w:val="Pieddepage"/>
      <w:jc w:val="both"/>
    </w:pPr>
    <w:r>
      <w:rPr>
        <w:color w:val="AEAAAA"/>
        <w:sz w:val="16"/>
        <w:szCs w:val="16"/>
      </w:rPr>
      <w:t xml:space="preserve">Dans le cadre du suivi de la gestion de la restauration du CESFO, nous sommes amenés à collecter et utiliser vos données personnelles qui sont nécessaires au traitement de votre demande d’adhésion au sein du CESFO. Vos informations personnelles sont </w:t>
    </w:r>
    <w:r>
      <w:rPr>
        <w:color w:val="AEAAAA"/>
        <w:sz w:val="16"/>
        <w:szCs w:val="16"/>
      </w:rPr>
      <w:t>conservées pendant une durée limitée à deux ans après votre départ de votre établissement lié par la convention CESFO. Pendant toute la durée de conservation de vos données personnelles, nous mettons en œuvre tous les moyens pour assurer leur confidentiali</w:t>
    </w:r>
    <w:r>
      <w:rPr>
        <w:color w:val="AEAAAA"/>
        <w:sz w:val="16"/>
        <w:szCs w:val="16"/>
      </w:rPr>
      <w:t>té et leur sécurité, de manière à empêcher leur endommagement, effacement ou accès par des tiers non autorisés. L'accès à vos données personnelles est strictement limité au service comptable/administratif du CESFO et à ses partenaires et, le cas échéant, a</w:t>
    </w:r>
    <w:r>
      <w:rPr>
        <w:color w:val="AEAAAA"/>
        <w:sz w:val="16"/>
        <w:szCs w:val="16"/>
      </w:rPr>
      <w:t xml:space="preserve">ux sous-traitants du CESFO. Les sous-traitants en question sont soumis à une obligation de confidentialité et ne peuvent utiliser vos données qu’en conformité avec nos dispositions contractuelles et la législation applicable aux données. Conformément à la </w:t>
    </w:r>
    <w:r>
      <w:rPr>
        <w:color w:val="AEAAAA"/>
        <w:sz w:val="16"/>
        <w:szCs w:val="16"/>
      </w:rPr>
      <w:t>loi « informatique et libertés » du 6 janvier 1978, vous bénéficiez d’un droit d’accès, de rectification, de portabilité, d’effacement de vos données ou encore de limitation du traitement si le traitement de ces données n’est plus nécessaire au regard de s</w:t>
    </w:r>
    <w:r>
      <w:rPr>
        <w:color w:val="AEAAAA"/>
        <w:sz w:val="16"/>
        <w:szCs w:val="16"/>
      </w:rPr>
      <w:t xml:space="preserve">a finalité. Vous pouvez exercer vos droits, sous réserve de la production d’un justificatif d’identité par l’envoi d’un courrier électronique à « restaurants.cesfo@universite-paris-saclay.fr » ou par courrier postal adressé à l’attention du responsable de </w:t>
    </w:r>
    <w:r>
      <w:rPr>
        <w:color w:val="AEAAAA"/>
        <w:sz w:val="16"/>
        <w:szCs w:val="16"/>
      </w:rPr>
      <w:t xml:space="preserve">la protection des données, le président du CESFO : Madame Dominique </w:t>
    </w:r>
    <w:proofErr w:type="spellStart"/>
    <w:r>
      <w:rPr>
        <w:color w:val="AEAAAA"/>
        <w:sz w:val="16"/>
        <w:szCs w:val="16"/>
      </w:rPr>
      <w:t>Bony-Bellicaud</w:t>
    </w:r>
    <w:proofErr w:type="spellEnd"/>
    <w:r>
      <w:rPr>
        <w:color w:val="AEAAAA"/>
        <w:sz w:val="16"/>
        <w:szCs w:val="16"/>
      </w:rPr>
      <w:t xml:space="preserve"> - CESFO - Avenue De Lattre de Tassigny- bâtiment 304- 91400 ORSAY. Pour toute information complémentaire ou réclamation, vous pouvez contacter la Commission Nationale de l’I</w:t>
    </w:r>
    <w:r>
      <w:rPr>
        <w:color w:val="AEAAAA"/>
        <w:sz w:val="16"/>
        <w:szCs w:val="16"/>
      </w:rPr>
      <w:t>nformatique et des Libertés (plus d’informations sur www.cnil.fr).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141" w:rsidRDefault="005A1141">
      <w:pPr>
        <w:spacing w:after="0" w:line="240" w:lineRule="auto"/>
      </w:pPr>
      <w:r>
        <w:rPr>
          <w:color w:val="000000"/>
        </w:rPr>
        <w:separator/>
      </w:r>
    </w:p>
  </w:footnote>
  <w:footnote w:type="continuationSeparator" w:id="0">
    <w:p w:rsidR="005A1141" w:rsidRDefault="005A1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6BE" w:rsidRDefault="005A114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B648E"/>
    <w:rsid w:val="001B648E"/>
    <w:rsid w:val="005A1141"/>
    <w:rsid w:val="00E81B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96CA"/>
  <w15:docId w15:val="{00C02C3D-2F03-4244-8DDC-913E92B9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character" w:customStyle="1" w:styleId="En-tteCar">
    <w:name w:val="En-tête Car"/>
    <w:rPr>
      <w:sz w:val="22"/>
      <w:szCs w:val="22"/>
      <w:lang w:eastAsia="en-US"/>
    </w:rPr>
  </w:style>
  <w:style w:type="paragraph" w:styleId="Pieddepage">
    <w:name w:val="footer"/>
    <w:basedOn w:val="Normal"/>
    <w:pPr>
      <w:tabs>
        <w:tab w:val="center" w:pos="4536"/>
        <w:tab w:val="right" w:pos="9072"/>
      </w:tabs>
    </w:pPr>
  </w:style>
  <w:style w:type="character" w:customStyle="1" w:styleId="PieddepageCar">
    <w:name w:val="Pied de page Ca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598</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m_rialland</dc:creator>
  <cp:lastModifiedBy>USER</cp:lastModifiedBy>
  <cp:revision>2</cp:revision>
  <dcterms:created xsi:type="dcterms:W3CDTF">2026-09-11T13:45:00Z</dcterms:created>
  <dcterms:modified xsi:type="dcterms:W3CDTF">2026-09-11T13:45:00Z</dcterms:modified>
</cp:coreProperties>
</file>